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80A32" w14:textId="77777777" w:rsidR="000D3E87" w:rsidRDefault="00C14B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89B339" wp14:editId="5EAD56F0">
                <wp:simplePos x="0" y="0"/>
                <wp:positionH relativeFrom="margin">
                  <wp:posOffset>-481965</wp:posOffset>
                </wp:positionH>
                <wp:positionV relativeFrom="paragraph">
                  <wp:posOffset>6153150</wp:posOffset>
                </wp:positionV>
                <wp:extent cx="6746240" cy="206184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240" cy="206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EE32" w14:textId="77777777" w:rsidR="00C14BE9" w:rsidRDefault="00B33DF6" w:rsidP="00A91DB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>Include o</w:t>
                            </w:r>
                            <w:r w:rsidR="00C14BE9"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 xml:space="preserve">ther information eg </w:t>
                            </w:r>
                            <w:r w:rsidR="0046193F"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 xml:space="preserve">music, food, </w:t>
                            </w:r>
                            <w:r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>dress code</w:t>
                            </w:r>
                            <w:r w:rsidR="00F31734"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>, special guests</w:t>
                            </w:r>
                            <w:r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 xml:space="preserve"> here.</w:t>
                            </w:r>
                          </w:p>
                          <w:p w14:paraId="1AD7CB75" w14:textId="77777777" w:rsidR="00A91DB5" w:rsidRPr="00C14BE9" w:rsidRDefault="00A91DB5" w:rsidP="00A91DB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14BE9"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 xml:space="preserve">WHEN: </w:t>
                            </w:r>
                            <w:r w:rsidR="009520CE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Day, Date, Year, Time</w:t>
                            </w:r>
                          </w:p>
                          <w:p w14:paraId="63A5126E" w14:textId="77777777" w:rsidR="00A91DB5" w:rsidRPr="00C14BE9" w:rsidRDefault="00A91DB5" w:rsidP="00A91DB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DCDDDF" w:themeColor="accent4" w:themeTint="99"/>
                                <w:sz w:val="40"/>
                                <w:szCs w:val="40"/>
                              </w:rPr>
                            </w:pPr>
                            <w:r w:rsidRPr="00C14BE9"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>WHERE:</w:t>
                            </w:r>
                            <w:r w:rsidR="00723E38" w:rsidRPr="00C14BE9"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4490B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</w:t>
                            </w:r>
                            <w:r w:rsidR="00E05C0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enue</w:t>
                            </w:r>
                            <w:r w:rsidR="002924D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details here</w:t>
                            </w:r>
                          </w:p>
                          <w:p w14:paraId="4EC0F860" w14:textId="77777777" w:rsidR="00D21A8E" w:rsidRPr="00C14BE9" w:rsidRDefault="00D21A8E" w:rsidP="00A91DB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DCDDDF" w:themeColor="accent4" w:themeTint="99"/>
                                <w:sz w:val="40"/>
                                <w:szCs w:val="40"/>
                              </w:rPr>
                            </w:pPr>
                            <w:r w:rsidRPr="00C14BE9">
                              <w:rPr>
                                <w:b/>
                                <w:bCs/>
                                <w:color w:val="FFC20E"/>
                                <w:sz w:val="40"/>
                                <w:szCs w:val="40"/>
                              </w:rPr>
                              <w:t>RSVP:</w:t>
                            </w:r>
                            <w:r w:rsidR="0024490B" w:rsidRPr="00C14BE9">
                              <w:rPr>
                                <w:b/>
                                <w:bCs/>
                                <w:color w:val="C6C8CA" w:themeColor="accent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A3ABF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name</w:t>
                            </w:r>
                            <w:r w:rsidR="0024490B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@</w:t>
                            </w:r>
                            <w:r w:rsidR="001A3ABF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emailaddress</w:t>
                            </w:r>
                            <w:r w:rsidR="00C4656B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or phone</w:t>
                            </w:r>
                            <w:r w:rsidR="004C4EB8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by </w:t>
                            </w:r>
                            <w:r w:rsidR="001A3ABF" w:rsidRPr="00C14BE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  <w:p w14:paraId="5C0562B9" w14:textId="77777777" w:rsidR="00A91DB5" w:rsidRPr="00A91DB5" w:rsidRDefault="00A91DB5" w:rsidP="00A91DB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91DB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9B33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7.95pt;margin-top:484.5pt;width:531.2pt;height:162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" filled="f" stroked="f">
                <v:textbox>
                  <w:txbxContent>
                    <w:p w14:paraId="38EDEE32" w14:textId="77777777" w:rsidR="00C14BE9" w:rsidRDefault="00B33DF6" w:rsidP="00A91DB5">
                      <w:pPr>
                        <w:spacing w:line="240" w:lineRule="auto"/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>Include o</w:t>
                      </w:r>
                      <w:r w:rsidR="00C14BE9"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 xml:space="preserve">ther information eg </w:t>
                      </w:r>
                      <w:r w:rsidR="0046193F"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 xml:space="preserve">music, food, </w:t>
                      </w:r>
                      <w:r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>dress code</w:t>
                      </w:r>
                      <w:r w:rsidR="00F31734"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>, special guests</w:t>
                      </w:r>
                      <w:r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 xml:space="preserve"> here.</w:t>
                      </w:r>
                    </w:p>
                    <w:p w14:paraId="1AD7CB75" w14:textId="77777777" w:rsidR="00A91DB5" w:rsidRPr="00C14BE9" w:rsidRDefault="00A91DB5" w:rsidP="00A91DB5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14BE9"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 xml:space="preserve">WHEN: </w:t>
                      </w:r>
                      <w:r w:rsidR="009520CE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Day, Date, Year, Time</w:t>
                      </w:r>
                    </w:p>
                    <w:p w14:paraId="63A5126E" w14:textId="77777777" w:rsidR="00A91DB5" w:rsidRPr="00C14BE9" w:rsidRDefault="00A91DB5" w:rsidP="00A91DB5">
                      <w:pPr>
                        <w:spacing w:line="240" w:lineRule="auto"/>
                        <w:rPr>
                          <w:b/>
                          <w:bCs/>
                          <w:color w:val="DCDDDF" w:themeColor="accent4" w:themeTint="99"/>
                          <w:sz w:val="40"/>
                          <w:szCs w:val="40"/>
                        </w:rPr>
                      </w:pPr>
                      <w:r w:rsidRPr="00C14BE9"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>WHERE:</w:t>
                      </w:r>
                      <w:r w:rsidR="00723E38" w:rsidRPr="00C14BE9"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 xml:space="preserve"> </w:t>
                      </w:r>
                      <w:r w:rsidR="0024490B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</w:t>
                      </w:r>
                      <w:r w:rsidR="00E05C0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enue</w:t>
                      </w:r>
                      <w:r w:rsidR="002924D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details here</w:t>
                      </w:r>
                    </w:p>
                    <w:p w14:paraId="4EC0F860" w14:textId="77777777" w:rsidR="00D21A8E" w:rsidRPr="00C14BE9" w:rsidRDefault="00D21A8E" w:rsidP="00A91DB5">
                      <w:pPr>
                        <w:spacing w:line="240" w:lineRule="auto"/>
                        <w:rPr>
                          <w:b/>
                          <w:bCs/>
                          <w:color w:val="DCDDDF" w:themeColor="accent4" w:themeTint="99"/>
                          <w:sz w:val="40"/>
                          <w:szCs w:val="40"/>
                        </w:rPr>
                      </w:pPr>
                      <w:r w:rsidRPr="00C14BE9">
                        <w:rPr>
                          <w:b/>
                          <w:bCs/>
                          <w:color w:val="FFC20E"/>
                          <w:sz w:val="40"/>
                          <w:szCs w:val="40"/>
                        </w:rPr>
                        <w:t>RSVP:</w:t>
                      </w:r>
                      <w:r w:rsidR="0024490B" w:rsidRPr="00C14BE9">
                        <w:rPr>
                          <w:b/>
                          <w:bCs/>
                          <w:color w:val="C6C8CA" w:themeColor="accent4"/>
                          <w:sz w:val="40"/>
                          <w:szCs w:val="40"/>
                        </w:rPr>
                        <w:t xml:space="preserve"> </w:t>
                      </w:r>
                      <w:r w:rsidR="001A3ABF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name</w:t>
                      </w:r>
                      <w:r w:rsidR="0024490B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@</w:t>
                      </w:r>
                      <w:r w:rsidR="001A3ABF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emailaddress</w:t>
                      </w:r>
                      <w:r w:rsidR="00C4656B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or phone</w:t>
                      </w:r>
                      <w:r w:rsidR="004C4EB8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by </w:t>
                      </w:r>
                      <w:r w:rsidR="001A3ABF" w:rsidRPr="00C14BE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date</w:t>
                      </w:r>
                    </w:p>
                    <w:p w14:paraId="5C0562B9" w14:textId="77777777" w:rsidR="00A91DB5" w:rsidRPr="00A91DB5" w:rsidRDefault="00A91DB5" w:rsidP="00A91DB5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91DB5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ED2F19" wp14:editId="383499DD">
                <wp:simplePos x="0" y="0"/>
                <wp:positionH relativeFrom="margin">
                  <wp:align>center</wp:align>
                </wp:positionH>
                <wp:positionV relativeFrom="paragraph">
                  <wp:posOffset>3965643</wp:posOffset>
                </wp:positionV>
                <wp:extent cx="6746240" cy="20008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240" cy="200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7851C" w14:textId="77777777" w:rsidR="00873019" w:rsidRPr="004E1C76" w:rsidRDefault="00C568A8" w:rsidP="00C56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?????</w:t>
                            </w:r>
                            <w:r w:rsidR="00A37C15" w:rsidRPr="004E1C7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FIRE BRIGADE</w:t>
                            </w:r>
                          </w:p>
                          <w:p w14:paraId="1C0A7118" w14:textId="77777777" w:rsidR="00A37C15" w:rsidRPr="001A3ABF" w:rsidRDefault="00CF7EF6" w:rsidP="007C32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</w:pPr>
                            <w:r w:rsidRPr="001A3ABF"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  <w:t>UFBA Service Honours Presentation</w:t>
                            </w:r>
                          </w:p>
                          <w:p w14:paraId="57A16B1A" w14:textId="77777777" w:rsidR="009C314D" w:rsidRPr="001A3ABF" w:rsidRDefault="00F31734" w:rsidP="007C32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  <w:t>AWARD TYPE HERE</w:t>
                            </w:r>
                            <w:r w:rsidR="004E1C76" w:rsidRPr="001A3ABF"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  <w:t xml:space="preserve"> for</w:t>
                            </w:r>
                          </w:p>
                          <w:p w14:paraId="6696A5ED" w14:textId="77777777" w:rsidR="00B1214B" w:rsidRPr="001A3ABF" w:rsidRDefault="009A5887" w:rsidP="00A91DB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</w:pPr>
                            <w:r w:rsidRPr="001A3ABF"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  <w:t>AWAR</w:t>
                            </w:r>
                            <w:r w:rsidR="001A3ABF" w:rsidRPr="001A3ABF"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  <w:t>D RECIPIENT</w:t>
                            </w:r>
                            <w:r w:rsidR="009C314D" w:rsidRPr="001A3ABF"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A3ABF">
                              <w:rPr>
                                <w:b/>
                                <w:bCs/>
                                <w:color w:val="FFC20E"/>
                                <w:sz w:val="56"/>
                                <w:szCs w:val="5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2F19" id="Text Box 2" o:spid="_x0000_s1027" type="#_x0000_t202" style="position:absolute;margin-left:0;margin-top:312.25pt;width:531.2pt;height:157.5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" filled="f" stroked="f">
                <v:textbox>
                  <w:txbxContent>
                    <w:p w14:paraId="5A87851C" w14:textId="77777777" w:rsidR="00873019" w:rsidRPr="004E1C76" w:rsidRDefault="00C568A8" w:rsidP="00C56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?????</w:t>
                      </w:r>
                      <w:r w:rsidR="00A37C15" w:rsidRPr="004E1C7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FIRE BRIGADE</w:t>
                      </w:r>
                    </w:p>
                    <w:p w14:paraId="1C0A7118" w14:textId="77777777" w:rsidR="00A37C15" w:rsidRPr="001A3ABF" w:rsidRDefault="00CF7EF6" w:rsidP="007C32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</w:pPr>
                      <w:r w:rsidRPr="001A3ABF"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  <w:t>UFBA Service Honours Presentation</w:t>
                      </w:r>
                    </w:p>
                    <w:p w14:paraId="57A16B1A" w14:textId="77777777" w:rsidR="009C314D" w:rsidRPr="001A3ABF" w:rsidRDefault="00F31734" w:rsidP="007C32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  <w:t>AWARD TYPE HERE</w:t>
                      </w:r>
                      <w:r w:rsidR="004E1C76" w:rsidRPr="001A3ABF"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  <w:t xml:space="preserve"> for</w:t>
                      </w:r>
                    </w:p>
                    <w:p w14:paraId="6696A5ED" w14:textId="77777777" w:rsidR="00B1214B" w:rsidRPr="001A3ABF" w:rsidRDefault="009A5887" w:rsidP="00A91DB5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</w:pPr>
                      <w:r w:rsidRPr="001A3ABF"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  <w:t>AWAR</w:t>
                      </w:r>
                      <w:r w:rsidR="001A3ABF" w:rsidRPr="001A3ABF"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  <w:t>D RECIPIENT</w:t>
                      </w:r>
                      <w:r w:rsidR="009C314D" w:rsidRPr="001A3ABF"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  <w:t xml:space="preserve"> </w:t>
                      </w:r>
                      <w:r w:rsidR="001A3ABF">
                        <w:rPr>
                          <w:b/>
                          <w:bCs/>
                          <w:color w:val="FFC20E"/>
                          <w:sz w:val="56"/>
                          <w:szCs w:val="56"/>
                        </w:rPr>
                        <w:t>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887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4FF8D93" wp14:editId="6AE7158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645660" cy="926465"/>
                <wp:effectExtent l="0" t="0" r="254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660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EA0B" w14:textId="77777777" w:rsidR="00AC4368" w:rsidRDefault="00AC4368" w:rsidP="00AC4368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C4368">
                              <w:rPr>
                                <w:sz w:val="32"/>
                                <w:szCs w:val="32"/>
                              </w:rPr>
                              <w:t>INVIT</w:t>
                            </w:r>
                            <w:r w:rsidR="00A83A7F">
                              <w:rPr>
                                <w:sz w:val="32"/>
                                <w:szCs w:val="32"/>
                              </w:rPr>
                              <w:t>ATION</w:t>
                            </w:r>
                            <w:r w:rsidRPr="00AC4368">
                              <w:rPr>
                                <w:sz w:val="32"/>
                                <w:szCs w:val="32"/>
                              </w:rPr>
                              <w:t xml:space="preserve"> FOR</w:t>
                            </w:r>
                          </w:p>
                          <w:p w14:paraId="355A4FB6" w14:textId="77777777" w:rsidR="00AC4368" w:rsidRPr="00994C0F" w:rsidRDefault="001A3ABF" w:rsidP="00AC436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94C0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TYPE </w:t>
                            </w:r>
                            <w:r w:rsidR="00AC4368" w:rsidRPr="00994C0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RECIPIENT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8D93" id="_x0000_s1028" type="#_x0000_t202" style="position:absolute;margin-left:0;margin-top:0;width:365.8pt;height:72.9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" stroked="f">
                <v:textbox>
                  <w:txbxContent>
                    <w:p w14:paraId="0A77EA0B" w14:textId="77777777" w:rsidR="00AC4368" w:rsidRDefault="00AC4368" w:rsidP="00AC4368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C4368">
                        <w:rPr>
                          <w:sz w:val="32"/>
                          <w:szCs w:val="32"/>
                        </w:rPr>
                        <w:t>INVIT</w:t>
                      </w:r>
                      <w:r w:rsidR="00A83A7F">
                        <w:rPr>
                          <w:sz w:val="32"/>
                          <w:szCs w:val="32"/>
                        </w:rPr>
                        <w:t>ATION</w:t>
                      </w:r>
                      <w:r w:rsidRPr="00AC4368">
                        <w:rPr>
                          <w:sz w:val="32"/>
                          <w:szCs w:val="32"/>
                        </w:rPr>
                        <w:t xml:space="preserve"> FOR</w:t>
                      </w:r>
                    </w:p>
                    <w:p w14:paraId="355A4FB6" w14:textId="77777777" w:rsidR="00AC4368" w:rsidRPr="00994C0F" w:rsidRDefault="001A3ABF" w:rsidP="00AC436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94C0F">
                        <w:rPr>
                          <w:b/>
                          <w:bCs/>
                          <w:sz w:val="56"/>
                          <w:szCs w:val="56"/>
                        </w:rPr>
                        <w:t xml:space="preserve">TYPE </w:t>
                      </w:r>
                      <w:r w:rsidR="00AC4368" w:rsidRPr="00994C0F">
                        <w:rPr>
                          <w:b/>
                          <w:bCs/>
                          <w:sz w:val="56"/>
                          <w:szCs w:val="56"/>
                        </w:rPr>
                        <w:t>RECIPIENT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4368">
        <w:rPr>
          <w:noProof/>
        </w:rPr>
        <w:softHyphen/>
      </w:r>
      <w:r w:rsidR="00AC4368">
        <w:rPr>
          <w:noProof/>
        </w:rPr>
        <w:softHyphen/>
      </w:r>
    </w:p>
    <w:p w14:paraId="6A5BE4F2" w14:textId="77777777" w:rsidR="00893EE6" w:rsidRDefault="00893EE6"/>
    <w:p w14:paraId="626B0E60" w14:textId="77777777" w:rsidR="005D33BC" w:rsidRDefault="005D33BC"/>
    <w:p w14:paraId="40135962" w14:textId="77777777" w:rsidR="005D33BC" w:rsidRDefault="005D33BC"/>
    <w:p w14:paraId="4158DCA4" w14:textId="77777777" w:rsidR="005D33BC" w:rsidRDefault="005D33BC"/>
    <w:p w14:paraId="091569D5" w14:textId="77777777" w:rsidR="005D33BC" w:rsidRDefault="005D33BC"/>
    <w:sectPr w:rsidR="005D33BC" w:rsidSect="00DC061A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AA180" w14:textId="77777777" w:rsidR="009111D0" w:rsidRDefault="009111D0" w:rsidP="000A003A">
      <w:pPr>
        <w:spacing w:after="0" w:line="240" w:lineRule="auto"/>
      </w:pPr>
      <w:r>
        <w:separator/>
      </w:r>
    </w:p>
  </w:endnote>
  <w:endnote w:type="continuationSeparator" w:id="0">
    <w:p w14:paraId="4C892B3E" w14:textId="77777777" w:rsidR="009111D0" w:rsidRDefault="009111D0" w:rsidP="000A0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17658" w14:textId="77777777" w:rsidR="009111D0" w:rsidRDefault="009111D0" w:rsidP="000A003A">
      <w:pPr>
        <w:spacing w:after="0" w:line="240" w:lineRule="auto"/>
      </w:pPr>
      <w:r>
        <w:separator/>
      </w:r>
    </w:p>
  </w:footnote>
  <w:footnote w:type="continuationSeparator" w:id="0">
    <w:p w14:paraId="328651E9" w14:textId="77777777" w:rsidR="009111D0" w:rsidRDefault="009111D0" w:rsidP="000A0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46496029"/>
      <w:docPartObj>
        <w:docPartGallery w:val="Watermarks"/>
        <w:docPartUnique/>
      </w:docPartObj>
    </w:sdtPr>
    <w:sdtEndPr/>
    <w:sdtContent>
      <w:p w14:paraId="2DAD4FEC" w14:textId="77777777" w:rsidR="000A003A" w:rsidRDefault="000A003A">
        <w:pPr>
          <w:pStyle w:val="Head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2450A4F" wp14:editId="2DA91C71">
              <wp:simplePos x="0" y="0"/>
              <wp:positionH relativeFrom="column">
                <wp:posOffset>-902335</wp:posOffset>
              </wp:positionH>
              <wp:positionV relativeFrom="paragraph">
                <wp:posOffset>-472783</wp:posOffset>
              </wp:positionV>
              <wp:extent cx="7561580" cy="10696575"/>
              <wp:effectExtent l="0" t="0" r="1270" b="9525"/>
              <wp:wrapNone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nvite template A4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1580" cy="10696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50192944"/>
      <w:docPartObj>
        <w:docPartGallery w:val="Watermarks"/>
        <w:docPartUnique/>
      </w:docPartObj>
    </w:sdtPr>
    <w:sdtEndPr/>
    <w:sdtContent>
      <w:p w14:paraId="64A161CC" w14:textId="77777777" w:rsidR="00DC061A" w:rsidRDefault="00DC061A">
        <w:pPr>
          <w:pStyle w:val="Header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4BB4E72E" wp14:editId="7615AF2B">
              <wp:simplePos x="0" y="0"/>
              <wp:positionH relativeFrom="column">
                <wp:posOffset>-904875</wp:posOffset>
              </wp:positionH>
              <wp:positionV relativeFrom="paragraph">
                <wp:posOffset>-477856</wp:posOffset>
              </wp:positionV>
              <wp:extent cx="7561580" cy="10695976"/>
              <wp:effectExtent l="0" t="0" r="127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nvite template A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1580" cy="10695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a1tDA3MrQ0MjAzNbNU0lEKTi0uzszPAykwrgUA1aeT8ywAAAA="/>
  </w:docVars>
  <w:rsids>
    <w:rsidRoot w:val="009111D0"/>
    <w:rsid w:val="000A003A"/>
    <w:rsid w:val="000B1C65"/>
    <w:rsid w:val="000E4A05"/>
    <w:rsid w:val="001A3ABF"/>
    <w:rsid w:val="0024490B"/>
    <w:rsid w:val="00280E66"/>
    <w:rsid w:val="002924D9"/>
    <w:rsid w:val="00397143"/>
    <w:rsid w:val="003B2EA6"/>
    <w:rsid w:val="0046193F"/>
    <w:rsid w:val="00467AFA"/>
    <w:rsid w:val="004C4EB8"/>
    <w:rsid w:val="004E1C76"/>
    <w:rsid w:val="00535407"/>
    <w:rsid w:val="005D33BC"/>
    <w:rsid w:val="00723E38"/>
    <w:rsid w:val="007C32AC"/>
    <w:rsid w:val="00873019"/>
    <w:rsid w:val="00893EE6"/>
    <w:rsid w:val="0089453D"/>
    <w:rsid w:val="009111D0"/>
    <w:rsid w:val="009520CE"/>
    <w:rsid w:val="00994C0F"/>
    <w:rsid w:val="009A5887"/>
    <w:rsid w:val="009C314D"/>
    <w:rsid w:val="009D438D"/>
    <w:rsid w:val="00A37C15"/>
    <w:rsid w:val="00A83A7F"/>
    <w:rsid w:val="00A91DB5"/>
    <w:rsid w:val="00AC4368"/>
    <w:rsid w:val="00AD05E0"/>
    <w:rsid w:val="00B1214B"/>
    <w:rsid w:val="00B33DF6"/>
    <w:rsid w:val="00B959E5"/>
    <w:rsid w:val="00B96B06"/>
    <w:rsid w:val="00BE6E8D"/>
    <w:rsid w:val="00C14BE9"/>
    <w:rsid w:val="00C4656B"/>
    <w:rsid w:val="00C568A8"/>
    <w:rsid w:val="00C9693A"/>
    <w:rsid w:val="00CF7EF6"/>
    <w:rsid w:val="00D036BB"/>
    <w:rsid w:val="00D21A8E"/>
    <w:rsid w:val="00DA4637"/>
    <w:rsid w:val="00DC061A"/>
    <w:rsid w:val="00E05C00"/>
    <w:rsid w:val="00F3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E2968C"/>
  <w15:chartTrackingRefBased/>
  <w15:docId w15:val="{7FF02E6B-E26F-4026-BC0E-F550B8AC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C436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C436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0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03A"/>
  </w:style>
  <w:style w:type="paragraph" w:styleId="Footer">
    <w:name w:val="footer"/>
    <w:basedOn w:val="Normal"/>
    <w:link w:val="FooterChar"/>
    <w:uiPriority w:val="99"/>
    <w:unhideWhenUsed/>
    <w:rsid w:val="000A0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holas.cottrell.UFBA\Downloads\UFBA_Awards_Night_A4_Invite_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0E4"/>
      </a:accent1>
      <a:accent2>
        <a:srgbClr val="FFC20E"/>
      </a:accent2>
      <a:accent3>
        <a:srgbClr val="E34726"/>
      </a:accent3>
      <a:accent4>
        <a:srgbClr val="C6C8CA"/>
      </a:accent4>
      <a:accent5>
        <a:srgbClr val="DD1E27"/>
      </a:accent5>
      <a:accent6>
        <a:srgbClr val="9EA0A2"/>
      </a:accent6>
      <a:hlink>
        <a:srgbClr val="AAAAAB"/>
      </a:hlink>
      <a:folHlink>
        <a:srgbClr val="C4C5C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06A5EA4F04784DBBADEEFAF1C9DAE9" ma:contentTypeVersion="12" ma:contentTypeDescription="Create a new document." ma:contentTypeScope="" ma:versionID="13070c5474a68156ef089c205c4e0129">
  <xsd:schema xmlns:xsd="http://www.w3.org/2001/XMLSchema" xmlns:xs="http://www.w3.org/2001/XMLSchema" xmlns:p="http://schemas.microsoft.com/office/2006/metadata/properties" xmlns:ns2="4d646c10-2f1e-4013-a9a7-c855581f4ae0" xmlns:ns3="e2ff608d-87a4-4e7a-aca4-761dd54ea639" targetNamespace="http://schemas.microsoft.com/office/2006/metadata/properties" ma:root="true" ma:fieldsID="16dd0060de13241cc6fc69cd562f3de0" ns2:_="" ns3:_="">
    <xsd:import namespace="4d646c10-2f1e-4013-a9a7-c855581f4ae0"/>
    <xsd:import namespace="e2ff608d-87a4-4e7a-aca4-761dd54ea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46c10-2f1e-4013-a9a7-c855581f4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f608d-87a4-4e7a-aca4-761dd54ea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8A4E1B-5576-4BD2-ABD8-D2347FB923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767246-290C-4B18-B151-0D4DE274F1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4DB09E-C36C-420B-92AC-A80DD55172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B92650-3297-4FDD-974C-828603139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646c10-2f1e-4013-a9a7-c855581f4ae0"/>
    <ds:schemaRef ds:uri="e2ff608d-87a4-4e7a-aca4-761dd54ea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UFBA_Awards_Night_A4_Invite_template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Cottrell</dc:creator>
  <cp:keywords/>
  <dc:description/>
  <cp:lastModifiedBy>Nicholas Cottrell</cp:lastModifiedBy>
  <cp:revision>1</cp:revision>
  <dcterms:created xsi:type="dcterms:W3CDTF">2020-11-10T01:59:00Z</dcterms:created>
  <dcterms:modified xsi:type="dcterms:W3CDTF">2020-11-10T02:00:00Z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0x0101009A06A5EA4F04784DBBADEEFAF1C9DAE9</vt:lpwstr>
  </property>
</Properties>
</file>